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483A6A">
        <w:rPr>
          <w:rStyle w:val="a9"/>
          <w:lang w:val="en-US"/>
        </w:rPr>
        <w:instrText>ceh</w:instrText>
      </w:r>
      <w:r w:rsidR="00483A6A" w:rsidRPr="00A63445">
        <w:rPr>
          <w:rStyle w:val="a9"/>
        </w:rPr>
        <w:instrText>_</w:instrText>
      </w:r>
      <w:r w:rsidR="00483A6A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A63445" w:rsidRPr="00A63445">
        <w:rPr>
          <w:rStyle w:val="a9"/>
        </w:rPr>
        <w:t xml:space="preserve"> Общество с ограниченной ответственностью «Межрегиональный центр археологических исследований» (ООО "МЦАИ")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мероприятия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выполнения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привлекаемые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выполнении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A63445" w:rsidRPr="00AF49A3" w:rsidTr="00A63445">
        <w:trPr>
          <w:trHeight w:val="627"/>
          <w:jc w:val="center"/>
        </w:trPr>
        <w:tc>
          <w:tcPr>
            <w:tcW w:w="15563" w:type="dxa"/>
            <w:gridSpan w:val="6"/>
            <w:vAlign w:val="center"/>
          </w:tcPr>
          <w:p w:rsidR="00A63445" w:rsidRPr="00A63445" w:rsidRDefault="00A63445" w:rsidP="00DB70BA">
            <w:pPr>
              <w:pStyle w:val="aa"/>
            </w:pPr>
            <w:r w:rsidRPr="00A63445">
              <w:rPr>
                <w:i/>
              </w:rPr>
              <w:t>Мероприятия по улучшению условию труда не требуются</w:t>
            </w: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r w:rsidR="00FD5E7D" w:rsidRPr="00883461">
        <w:rPr>
          <w:rStyle w:val="a9"/>
        </w:rPr>
        <w:fldChar w:fldCharType="begin"/>
      </w:r>
      <w:r w:rsidR="00FD5E7D" w:rsidRPr="00883461">
        <w:rPr>
          <w:rStyle w:val="a9"/>
        </w:rPr>
        <w:instrText xml:space="preserve"> DOCVARIABLE </w:instrText>
      </w:r>
      <w:r w:rsidR="00FD5E7D">
        <w:rPr>
          <w:rStyle w:val="a9"/>
          <w:lang w:val="en-US"/>
        </w:rPr>
        <w:instrText>fill_date</w:instrText>
      </w:r>
      <w:r w:rsidR="00FD5E7D" w:rsidRPr="00883461">
        <w:rPr>
          <w:rStyle w:val="a9"/>
        </w:rPr>
        <w:instrText xml:space="preserve"> \* MERGEFORMAT </w:instrText>
      </w:r>
      <w:r w:rsidR="00FD5E7D" w:rsidRPr="00883461">
        <w:rPr>
          <w:rStyle w:val="a9"/>
        </w:rPr>
        <w:fldChar w:fldCharType="separate"/>
      </w:r>
      <w:r w:rsidR="00A63445">
        <w:rPr>
          <w:rStyle w:val="a9"/>
        </w:rPr>
        <w:t>24.11.2022</w:t>
      </w:r>
      <w:r w:rsidR="00FD5E7D" w:rsidRPr="00883461">
        <w:rPr>
          <w:rStyle w:val="a9"/>
        </w:rPr>
        <w:fldChar w:fldCharType="end"/>
      </w:r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1B06AD" w:rsidRDefault="001B06AD" w:rsidP="001B06AD">
      <w:pPr>
        <w:rPr>
          <w:lang w:val="en-US"/>
        </w:rPr>
      </w:pPr>
      <w:bookmarkStart w:id="1" w:name="_GoBack"/>
      <w:bookmarkEnd w:id="1"/>
    </w:p>
    <w:sectPr w:rsidR="001B06A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3D4" w:rsidRDefault="000A33D4" w:rsidP="00A63445">
      <w:r>
        <w:separator/>
      </w:r>
    </w:p>
  </w:endnote>
  <w:endnote w:type="continuationSeparator" w:id="0">
    <w:p w:rsidR="000A33D4" w:rsidRDefault="000A33D4" w:rsidP="00A63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3D4" w:rsidRDefault="000A33D4" w:rsidP="00A63445">
      <w:r>
        <w:separator/>
      </w:r>
    </w:p>
  </w:footnote>
  <w:footnote w:type="continuationSeparator" w:id="0">
    <w:p w:rsidR="000A33D4" w:rsidRDefault="000A33D4" w:rsidP="00A634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v_info1" w:val="     "/>
    <w:docVar w:name="adv_info2" w:val="     "/>
    <w:docVar w:name="adv_info3" w:val="     "/>
    <w:docVar w:name="att_org_adr" w:val="392000, г.Тамбов, ул. Студенецкая, 16а, пом. 5,6,7"/>
    <w:docVar w:name="att_org_dop" w:val="Общество с ограниченной ответственностью «Тамбовский региональный центр охраны труда»_x000d__x000a_Номер в реестре: 424 от 21.12.2016; 392000, г.Тамбов, ул. Студенецкая, 16а, пом. 5,6,7_x000d__x000a_Испытательная лаборатория Общества с ограниченной ответственностью «Тамбовский региональный центр охраны труда»_x000d__x000a_392000, г. Тамбов, ул. Студенецкая, 16а, пом. 5,6,7, (4752)728007, trcot@ya.ru"/>
    <w:docVar w:name="att_org_name" w:val="Общество с ограниченной ответственностью &quot;Тамбовский региональный центр охраны труда&quot;"/>
    <w:docVar w:name="att_org_reg_date" w:val="21.12.2016"/>
    <w:docVar w:name="att_org_reg_num" w:val="424"/>
    <w:docVar w:name="boss_fio" w:val="Вейс Галина Борисовна"/>
    <w:docVar w:name="ceh_info" w:val=" Общество с ограниченной ответственностью «Межрегиональный центр археологических исследований» (ООО &quot;МЦАИ&quot;) "/>
    <w:docVar w:name="doc_type" w:val="6"/>
    <w:docVar w:name="fill_date" w:val="24.11.2022"/>
    <w:docVar w:name="org_guid" w:val="86E05A769C8A4B238CB7E5FF6765BFC0"/>
    <w:docVar w:name="org_id" w:val="1"/>
    <w:docVar w:name="org_name" w:val="     "/>
    <w:docVar w:name="pers_guids" w:val="265CDBB8895C410894A9F7259338ECED@068-379-499 30"/>
    <w:docVar w:name="pers_snils" w:val="265CDBB8895C410894A9F7259338ECED@068-379-499 30"/>
    <w:docVar w:name="podr_id" w:val="org_1"/>
    <w:docVar w:name="pred_dolg" w:val="Заместитель директора, руководитель производственного отдела"/>
    <w:docVar w:name="pred_fio" w:val="Корабельников Игорь Игоревич"/>
    <w:docVar w:name="rbtd_adr" w:val="     "/>
    <w:docVar w:name="rbtd_name" w:val="Общество с ограниченной ответственностью «Межрегиональный центр археологических исследований» (ООО &quot;МЦАИ&quot;)"/>
    <w:docVar w:name="sv_docs" w:val="1"/>
  </w:docVars>
  <w:rsids>
    <w:rsidRoot w:val="00A63445"/>
    <w:rsid w:val="0002033E"/>
    <w:rsid w:val="00056BFC"/>
    <w:rsid w:val="0007776A"/>
    <w:rsid w:val="00093D2E"/>
    <w:rsid w:val="000A33D4"/>
    <w:rsid w:val="000C5130"/>
    <w:rsid w:val="00196135"/>
    <w:rsid w:val="001A7AC3"/>
    <w:rsid w:val="001B06AD"/>
    <w:rsid w:val="002042FE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A63445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9C3E31"/>
  <w15:docId w15:val="{CE506609-2E85-4EDB-B527-5A4C78C40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A6344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63445"/>
    <w:rPr>
      <w:sz w:val="24"/>
    </w:rPr>
  </w:style>
  <w:style w:type="paragraph" w:styleId="ad">
    <w:name w:val="footer"/>
    <w:basedOn w:val="a"/>
    <w:link w:val="ae"/>
    <w:rsid w:val="00A6344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6344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creator>comp</dc:creator>
  <cp:lastModifiedBy>Пользователь</cp:lastModifiedBy>
  <cp:revision>2</cp:revision>
  <dcterms:created xsi:type="dcterms:W3CDTF">2026-08-27T09:20:00Z</dcterms:created>
  <dcterms:modified xsi:type="dcterms:W3CDTF">2026-08-27T09:20:00Z</dcterms:modified>
</cp:coreProperties>
</file>